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7A" w:rsidRDefault="000D197A" w:rsidP="0087362D">
      <w:pPr>
        <w:pStyle w:val="Heading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учащегося школы  при обучении </w:t>
      </w:r>
    </w:p>
    <w:p w:rsidR="000D197A" w:rsidRPr="00D65BBC" w:rsidRDefault="000D197A" w:rsidP="0087362D">
      <w:pPr>
        <w:pStyle w:val="Heading1"/>
        <w:spacing w:before="72"/>
        <w:ind w:left="0" w:right="-60" w:firstLine="0"/>
        <w:contextualSpacing/>
        <w:jc w:val="center"/>
      </w:pPr>
      <w:r w:rsidRPr="00D65BBC">
        <w:t>пообразовательным программам</w:t>
      </w:r>
      <w:r>
        <w:t xml:space="preserve"> начального, основного и среднего </w:t>
      </w:r>
      <w:r w:rsidRPr="00D65BBC">
        <w:t xml:space="preserve">общего </w:t>
      </w:r>
    </w:p>
    <w:p w:rsidR="000D197A" w:rsidRDefault="000D197A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D197A" w:rsidRPr="00D65BBC" w:rsidRDefault="000D197A" w:rsidP="0087362D">
      <w:pPr>
        <w:pStyle w:val="BodyText"/>
        <w:spacing w:before="2"/>
        <w:ind w:left="0" w:right="-60" w:firstLine="0"/>
        <w:jc w:val="center"/>
        <w:rPr>
          <w:b/>
          <w:sz w:val="44"/>
        </w:rPr>
      </w:pPr>
    </w:p>
    <w:p w:rsidR="000D197A" w:rsidRDefault="000D197A">
      <w:pPr>
        <w:pStyle w:val="BodyText"/>
        <w:spacing w:line="360" w:lineRule="auto"/>
        <w:ind w:right="102" w:firstLine="706"/>
      </w:pPr>
      <w:r>
        <w:t>Учащиеся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0D197A" w:rsidRDefault="000D197A">
      <w:pPr>
        <w:pStyle w:val="BodyText"/>
        <w:spacing w:before="3" w:line="357" w:lineRule="auto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0D197A" w:rsidRDefault="000D197A">
      <w:pPr>
        <w:pStyle w:val="ListParagraph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образовательнойорганизации);</w:t>
      </w:r>
    </w:p>
    <w:p w:rsidR="000D197A" w:rsidRDefault="000D197A">
      <w:pPr>
        <w:pStyle w:val="ListParagraph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D197A" w:rsidRDefault="000D197A">
      <w:pPr>
        <w:pStyle w:val="ListParagraph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0D197A" w:rsidRDefault="000D197A">
      <w:pPr>
        <w:pStyle w:val="ListParagraph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каждогокласса в соответствии с вводимой для них формой образовательногопроцесса;</w:t>
      </w:r>
    </w:p>
    <w:p w:rsidR="000D197A" w:rsidRDefault="000D197A">
      <w:pPr>
        <w:pStyle w:val="ListParagraph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0D197A" w:rsidRDefault="000D197A">
      <w:pPr>
        <w:spacing w:line="360" w:lineRule="auto"/>
        <w:jc w:val="both"/>
        <w:rPr>
          <w:sz w:val="28"/>
        </w:rPr>
        <w:sectPr w:rsidR="000D197A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0D197A" w:rsidRDefault="000D197A">
      <w:pPr>
        <w:pStyle w:val="ListParagraph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D197A" w:rsidRDefault="000D197A">
      <w:pPr>
        <w:pStyle w:val="BodyText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образовательногоу чреждения могут быть:</w:t>
      </w:r>
    </w:p>
    <w:p w:rsidR="000D197A" w:rsidRDefault="000D197A" w:rsidP="0087362D">
      <w:pPr>
        <w:pStyle w:val="BodyText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образовательногоучреждения или в электронной среде);</w:t>
      </w:r>
    </w:p>
    <w:p w:rsidR="000D197A" w:rsidRDefault="000D197A" w:rsidP="0087362D">
      <w:pPr>
        <w:pStyle w:val="BodyText"/>
        <w:numPr>
          <w:ilvl w:val="0"/>
          <w:numId w:val="3"/>
        </w:numPr>
        <w:spacing w:before="1" w:line="360" w:lineRule="auto"/>
        <w:ind w:left="0" w:right="112" w:firstLine="360"/>
      </w:pPr>
      <w: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D197A" w:rsidRDefault="000D197A" w:rsidP="0087362D">
      <w:pPr>
        <w:pStyle w:val="BodyText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0D197A" w:rsidRDefault="000D197A">
      <w:pPr>
        <w:pStyle w:val="BodyText"/>
        <w:spacing w:line="362" w:lineRule="auto"/>
        <w:ind w:right="116"/>
      </w:pPr>
    </w:p>
    <w:sectPr w:rsidR="000D197A" w:rsidSect="00E91C9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97A" w:rsidRDefault="000D197A" w:rsidP="0006159D">
      <w:r>
        <w:separator/>
      </w:r>
    </w:p>
  </w:endnote>
  <w:endnote w:type="continuationSeparator" w:id="1">
    <w:p w:rsidR="000D197A" w:rsidRDefault="000D197A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97A" w:rsidRDefault="000D197A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0D197A" w:rsidRDefault="000D19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97A" w:rsidRDefault="000D197A" w:rsidP="0006159D">
      <w:r>
        <w:separator/>
      </w:r>
    </w:p>
  </w:footnote>
  <w:footnote w:type="continuationSeparator" w:id="1">
    <w:p w:rsidR="000D197A" w:rsidRDefault="000D197A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657"/>
    <w:rsid w:val="0006159D"/>
    <w:rsid w:val="000B6C19"/>
    <w:rsid w:val="000D197A"/>
    <w:rsid w:val="00186382"/>
    <w:rsid w:val="002E0133"/>
    <w:rsid w:val="004C2AEC"/>
    <w:rsid w:val="00707CEC"/>
    <w:rsid w:val="00871758"/>
    <w:rsid w:val="0087362D"/>
    <w:rsid w:val="00A32ED1"/>
    <w:rsid w:val="00AF3C2C"/>
    <w:rsid w:val="00C85F6A"/>
    <w:rsid w:val="00D65BBC"/>
    <w:rsid w:val="00DD6457"/>
    <w:rsid w:val="00E60657"/>
    <w:rsid w:val="00E9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C95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E91C9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E91C9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91C95"/>
    <w:pPr>
      <w:ind w:left="113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E91C9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Normal"/>
    <w:uiPriority w:val="99"/>
    <w:rsid w:val="00E91C95"/>
  </w:style>
  <w:style w:type="paragraph" w:styleId="Header">
    <w:name w:val="header"/>
    <w:basedOn w:val="Normal"/>
    <w:link w:val="Head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59D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59D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352</Words>
  <Characters>2012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Зиля</cp:lastModifiedBy>
  <cp:revision>8</cp:revision>
  <dcterms:created xsi:type="dcterms:W3CDTF">2020-03-21T07:40:00Z</dcterms:created>
  <dcterms:modified xsi:type="dcterms:W3CDTF">2020-03-25T11:53:00Z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